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20AEC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120AEC" w:rsidRDefault="00D050A0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120AEC" w:rsidRDefault="00D050A0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120AEC" w:rsidRDefault="00D050A0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120AEC" w:rsidRDefault="00D050A0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120AEC" w:rsidRDefault="00D050A0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120AEC" w:rsidRDefault="00D050A0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120AEC" w:rsidRDefault="00D050A0">
            <w:pPr>
              <w:pStyle w:val="Days"/>
            </w:pPr>
            <w:r>
              <w:t>Saturday</w:t>
            </w:r>
          </w:p>
        </w:tc>
      </w:tr>
    </w:tbl>
    <w:p w:rsidR="00120AEC" w:rsidRDefault="00D050A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BFFE9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Z7wA&#10;AADcAAAADwAAAGRycy9kb3ducmV2LnhtbERPSwrCMBDdC94hjOBOUxWlVKOIIrj1A90OzdhWm0lp&#10;oq23N4Lgbh7vO6tNZyrxosaVlhVMxhEI4szqknMF18thFINwHlljZZkUvMnBZt3vrTDRtuUTvc4+&#10;FyGEXYIKCu/rREqXFWTQjW1NHLibbQz6AJtc6gbbEG4qOY2ihTRYcmgosKZdQdnj/DQKqhSP77Sd&#10;Rne9n6cLvDtMt7FSw0G3XYLw1Pm/+Oc+6jB/NoH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adnvAAAANwAAAAPAAAAAAAAAAAAAAAAAJgCAABkcnMvZG93bnJldi54&#10;bWxQSwUGAAAAAAQABAD1AAAAgQ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RsMA&#10;AADcAAAADwAAAGRycy9kb3ducmV2LnhtbERPTWvCQBC9C/6HZYTedGMKNqRupAiVUvRQtfchO80m&#10;ZmdDdhvT/nq3UPA2j/c5681oWzFQ72vHCpaLBARx6XTNlYLz6XWegfABWWPrmBT8kIdNMZ2sMdfu&#10;yh80HEMlYgj7HBWYELpcSl8asugXriOO3JfrLYYI+0rqHq8x3LYyTZKVtFhzbDDY0dZQeTl+WwW7&#10;p3dcmX273zWXekg/9e8h40aph9n48gwi0Bju4n/3m47zH1P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RR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chMEA&#10;AADcAAAADwAAAGRycy9kb3ducmV2LnhtbERPzYrCMBC+C/sOYYS9iKZakbUaZREU9abuAwzN2BaT&#10;SWli7e7TbwTB23x8v7Ncd9aIlhpfOVYwHiUgiHOnKy4U/Fy2wy8QPiBrNI5JwS95WK8+ekvMtHvw&#10;idpzKEQMYZ+hgjKEOpPS5yVZ9CNXE0fu6hqLIcKmkLrBRwy3Rk6SZCYtVhwbSqxpU1J+O9+tgsN8&#10;M2g7P7ndTXrdzcxxuv/bOaU++933AkSgLrzFL/dex/lp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nIT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tjsQA&#10;AADcAAAADwAAAGRycy9kb3ducmV2LnhtbERPS2vCQBC+C/0PywheRDetRWrMKm1R6KUHYw96G7KT&#10;h2ZnQ3Zj4r/vFgre5uN7TrIdTC1u1LrKsoLneQSCOLO64kLBz3E/ewPhPLLG2jIpuJOD7eZplGCs&#10;bc8HuqW+ECGEXYwKSu+bWEqXlWTQzW1DHLjctgZ9gG0hdYt9CDe1fImipTRYcWgosaHPkrJr2hkF&#10;7kiL1angS/+dL3fTj+7cXdKzUpPx8L4G4WnwD/G/+0uH+Yt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Y7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QA&#10;AADcAAAADwAAAGRycy9kb3ducmV2LnhtbERPTWsCMRC9C/6HMIIXqVktVbsapbSUehK7KvU4bMbd&#10;xc1kSVLd/nsjFLzN433OYtWaWlzI+cqygtEwAUGcW11xoWC/+3yagfABWWNtmRT8kYfVsttZYKrt&#10;lb/pkoVCxBD2KSooQ2hSKX1ekkE/tA1x5E7WGQwRukJqh9cYbmo5TpKJNFhxbCixofeS8nP2axR8&#10;bDeH4+FncJ5O8unR7df6Kzu9KtXvtW9zEIHa8BD/u9c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QCf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2MUA&#10;AADcAAAADwAAAGRycy9kb3ducmV2LnhtbESPzW7CMBCE75V4B2uRuBWnpQooYFBaiarHNvycV/GS&#10;hMbrNDZJ2qevkZC47Wpmvp1dbQZTi45aV1lW8DSNQBDnVldcKNjvto8LEM4ja6wtk4JfcrBZjx5W&#10;mGjb8xd1mS9EgLBLUEHpfZNI6fKSDLqpbYiDdrKtQR/WtpC6xT7ATS2foyiWBisOF0ps6K2k/Du7&#10;mCuleD2c06x7eT8c4+EzTuc/f71Sk/GQLkF4GvzdfEt/6FB/Nof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XY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tfscA&#10;AADcAAAADwAAAGRycy9kb3ducmV2LnhtbESPQWvCQBCF74L/YRmhF6mbWtA2dZUqFEpBxbTQ6zQ7&#10;JsHsbNjdatpf7xwKvc3w3rz3zWLVu1adKcTGs4G7SQaKuPS24crAx/vL7QOomJAttp7JwA9FWC2H&#10;gwXm1l/4QOciVUpCOOZooE6py7WOZU0O48R3xKIdfXCYZA2VtgEvEu5aPc2ymXbYsDTU2NGmpvJU&#10;fDsDu/A7n+3X056/5lufFZ+7t/Q4NuZm1D8/gUrUp3/z3/WrFfx7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rX7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fK/CAAAA3AAAAA8AAABkcnMvZG93bnJldi54bWxET9uKwjAQfRf8hzALvsg2raJI1yiyrODi&#10;g3j5gKGZXthmUpto699vBMG3OZzrLNe9qcWdWldZVpBEMQjizOqKCwWX8/ZzAcJ5ZI21ZVLwIAfr&#10;1XCwxFTbjo90P/lChBB2KSoovW9SKV1WkkEX2YY4cLltDfoA20LqFrsQbmo5ieO5NFhxaCixoe+S&#10;sr/TzSj4uRT1OJkdNtZf88Pvtksm032i1Oij33yB8NT7t/jl3ukwfzGH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3yvwgAAANwAAAAPAAAAAAAAAAAAAAAAAJ8C&#10;AABkcnMvZG93bnJldi54bWxQSwUGAAAAAAQABAD3AAAAjgMAAAAA&#10;">
                  <v:imagedata r:id="rId7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20A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20AEC" w:rsidRDefault="00120AEC"/>
        </w:tc>
        <w:tc>
          <w:tcPr>
            <w:tcW w:w="34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73458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73458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73458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73458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73458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843D9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3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34588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843D9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843D9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43D9A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1</w:t>
            </w:r>
            <w:r>
              <w:fldChar w:fldCharType="end"/>
            </w:r>
          </w:p>
        </w:tc>
      </w:tr>
      <w:tr w:rsidR="00120A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20AEC" w:rsidRDefault="00120AEC"/>
        </w:tc>
        <w:tc>
          <w:tcPr>
            <w:tcW w:w="34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734588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>Home and School Meeting @ 6:30 PM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734588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34588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>Fundraising Campaign Begins</w:t>
            </w:r>
          </w:p>
          <w:p w:rsidR="00C218B6" w:rsidRDefault="000D15D3">
            <w:r>
              <w:t>Thanksgiving Assembly @ 1:00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734588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>Professional Learning Day</w:t>
            </w:r>
          </w:p>
          <w:p w:rsidR="00D050A0" w:rsidRDefault="00D050A0">
            <w:r>
              <w:t>No School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734588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>Professional Learning Day</w:t>
            </w:r>
          </w:p>
          <w:p w:rsidR="00D050A0" w:rsidRDefault="00D050A0">
            <w:r>
              <w:t>No School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734588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3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734588">
              <w:rPr>
                <w:noProof/>
              </w:rPr>
              <w:t>8</w:t>
            </w:r>
            <w:r>
              <w:fldChar w:fldCharType="end"/>
            </w:r>
          </w:p>
        </w:tc>
      </w:tr>
      <w:tr w:rsidR="00120A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20AEC" w:rsidRDefault="00120AEC"/>
        </w:tc>
        <w:tc>
          <w:tcPr>
            <w:tcW w:w="34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734588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 xml:space="preserve">Thanksgiving </w:t>
            </w:r>
          </w:p>
          <w:p w:rsidR="00D050A0" w:rsidRDefault="00D050A0">
            <w:r>
              <w:t>No School</w:t>
            </w:r>
          </w:p>
          <w:p w:rsidR="000D15D3" w:rsidRDefault="000D15D3">
            <w:r>
              <w:t>Kindergarten Registration This Week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734588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C218B6">
            <w:r>
              <w:t>New Report Card Information Session @ 6:30 PM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734588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43D9A" w:rsidRDefault="00D050A0">
            <w:r>
              <w:t>Fire Safety Presentations @ 9:00 and 10:30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734588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734588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0D15D3">
            <w:r>
              <w:t>Kindergarten Registration This Week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734588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3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734588">
              <w:rPr>
                <w:noProof/>
              </w:rPr>
              <w:t>15</w:t>
            </w:r>
            <w:r>
              <w:fldChar w:fldCharType="end"/>
            </w:r>
          </w:p>
        </w:tc>
      </w:tr>
      <w:tr w:rsidR="00120A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20AEC" w:rsidRDefault="00120AEC"/>
        </w:tc>
        <w:tc>
          <w:tcPr>
            <w:tcW w:w="34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734588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734588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734588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43D9A" w:rsidRDefault="00843D9A">
            <w:r>
              <w:t xml:space="preserve">PSSC Meeting @ 6:30 PM. 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734588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843D9A">
            <w:r>
              <w:t>Flashlight Fro</w:t>
            </w:r>
            <w:r w:rsidR="000D15D3">
              <w:t>lic @ French Fort Cove @ 6:00 PM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734588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734588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3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734588">
              <w:rPr>
                <w:noProof/>
              </w:rPr>
              <w:t>22</w:t>
            </w:r>
            <w:r>
              <w:fldChar w:fldCharType="end"/>
            </w:r>
          </w:p>
        </w:tc>
      </w:tr>
      <w:tr w:rsidR="00120A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20AEC" w:rsidRDefault="00120AEC"/>
        </w:tc>
        <w:tc>
          <w:tcPr>
            <w:tcW w:w="34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734588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734588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734588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050A0" w:rsidRDefault="00D050A0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734588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734588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734588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3F7F9C">
            <w:r>
              <w:t>Fundraising Campaign Ends</w:t>
            </w:r>
          </w:p>
          <w:p w:rsidR="003F7F9C" w:rsidRDefault="003F7F9C">
            <w:r>
              <w:t>All orders and money due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734588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734588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734588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734588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734588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73458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73458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73458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73458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 xml:space="preserve">Croft Halloween </w:t>
            </w:r>
            <w:proofErr w:type="spellStart"/>
            <w:r>
              <w:t>Spooktacular</w:t>
            </w:r>
            <w:proofErr w:type="spellEnd"/>
          </w:p>
          <w:p w:rsidR="00D050A0" w:rsidRDefault="00D050A0">
            <w:r>
              <w:t>Details to Follow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73458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73458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73458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3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73458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73458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73458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29</w:t>
            </w:r>
            <w:r>
              <w:fldChar w:fldCharType="end"/>
            </w:r>
          </w:p>
        </w:tc>
      </w:tr>
      <w:tr w:rsidR="00120A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20AEC" w:rsidRDefault="00120AEC"/>
        </w:tc>
        <w:tc>
          <w:tcPr>
            <w:tcW w:w="345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73458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73458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73458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D050A0">
            <w:r>
              <w:t>Halloween Celebrations in PM</w:t>
            </w:r>
          </w:p>
        </w:tc>
        <w:tc>
          <w:tcPr>
            <w:tcW w:w="346" w:type="dxa"/>
            <w:vAlign w:val="bottom"/>
          </w:tcPr>
          <w:p w:rsidR="00120AEC" w:rsidRDefault="00D050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73458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73458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3458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73458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34588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734588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120A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120A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120A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46" w:type="dxa"/>
            <w:vAlign w:val="bottom"/>
          </w:tcPr>
          <w:p w:rsidR="00120AEC" w:rsidRDefault="00120A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20AEC" w:rsidRDefault="00120AEC"/>
        </w:tc>
        <w:tc>
          <w:tcPr>
            <w:tcW w:w="335" w:type="dxa"/>
            <w:vAlign w:val="bottom"/>
          </w:tcPr>
          <w:p w:rsidR="00120AEC" w:rsidRDefault="00120AEC">
            <w:pPr>
              <w:pStyle w:val="Dates"/>
            </w:pPr>
          </w:p>
        </w:tc>
      </w:tr>
    </w:tbl>
    <w:p w:rsidR="00120AEC" w:rsidRDefault="00120AEC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20AEC">
        <w:trPr>
          <w:trHeight w:hRule="exact" w:val="4464"/>
          <w:jc w:val="center"/>
        </w:trPr>
        <w:tc>
          <w:tcPr>
            <w:tcW w:w="5760" w:type="dxa"/>
          </w:tcPr>
          <w:p w:rsidR="00120AEC" w:rsidRDefault="00D050A0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734588">
              <w:t>October</w:t>
            </w:r>
            <w:r>
              <w:fldChar w:fldCharType="end"/>
            </w:r>
          </w:p>
          <w:p w:rsidR="00120AEC" w:rsidRDefault="00D050A0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734588"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20AEC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734588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</w:tr>
                </w:tbl>
                <w:p w:rsidR="00120AEC" w:rsidRDefault="00120AEC"/>
              </w:tc>
              <w:tc>
                <w:tcPr>
                  <w:tcW w:w="482" w:type="dxa"/>
                </w:tcPr>
                <w:p w:rsidR="00120AEC" w:rsidRDefault="00120AEC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734588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34588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43D9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43D9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20AEC"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43D9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D050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734588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43D9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43D9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20AEC" w:rsidRDefault="00120AEC">
                        <w:pPr>
                          <w:pStyle w:val="Off-MonthDates"/>
                        </w:pPr>
                      </w:p>
                    </w:tc>
                  </w:tr>
                </w:tbl>
                <w:p w:rsidR="00120AEC" w:rsidRDefault="00120AEC"/>
              </w:tc>
            </w:tr>
          </w:tbl>
          <w:p w:rsidR="00120AEC" w:rsidRDefault="00120AEC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20AEC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120AEC" w:rsidRDefault="00D050A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734588"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120AEC" w:rsidRDefault="00D050A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734588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120AEC" w:rsidRDefault="00120AEC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120AEC" w:rsidRDefault="00D050A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734588"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120AEC" w:rsidRDefault="00D050A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734588">
                    <w:t>2016</w:t>
                  </w:r>
                  <w:r>
                    <w:fldChar w:fldCharType="end"/>
                  </w:r>
                </w:p>
              </w:tc>
            </w:tr>
          </w:tbl>
          <w:p w:rsidR="00120AEC" w:rsidRDefault="00120AEC"/>
        </w:tc>
        <w:tc>
          <w:tcPr>
            <w:tcW w:w="629" w:type="dxa"/>
          </w:tcPr>
          <w:p w:rsidR="00120AEC" w:rsidRDefault="00120AEC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D050A0" w:rsidRDefault="00D050A0" w:rsidP="0051624D">
            <w:pPr>
              <w:pStyle w:val="Heading1"/>
              <w:rPr>
                <w:sz w:val="18"/>
                <w:szCs w:val="18"/>
              </w:rPr>
            </w:pPr>
            <w:r>
              <w:t>Notes:</w:t>
            </w:r>
            <w:r w:rsidR="000D15D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Cross Country Running</w:t>
            </w:r>
            <w:r w:rsidR="000D15D3">
              <w:rPr>
                <w:sz w:val="18"/>
                <w:szCs w:val="18"/>
              </w:rPr>
              <w:t xml:space="preserve"> Meet @ Croft </w:t>
            </w:r>
            <w:r>
              <w:rPr>
                <w:sz w:val="18"/>
                <w:szCs w:val="18"/>
              </w:rPr>
              <w:t>Wednesday</w:t>
            </w:r>
            <w:r w:rsidR="000D15D3">
              <w:rPr>
                <w:sz w:val="18"/>
                <w:szCs w:val="18"/>
              </w:rPr>
              <w:t>, october 12</w:t>
            </w:r>
          </w:p>
          <w:p w:rsidR="000D15D3" w:rsidRDefault="000D15D3" w:rsidP="000D15D3">
            <w:pPr>
              <w:pStyle w:val="Heading1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Soccer Jamboree @ </w:t>
            </w:r>
            <w:proofErr w:type="gramStart"/>
            <w:r>
              <w:rPr>
                <w:sz w:val="18"/>
                <w:szCs w:val="18"/>
              </w:rPr>
              <w:t>Croft  Tues</w:t>
            </w:r>
            <w:proofErr w:type="gramEnd"/>
            <w:r>
              <w:rPr>
                <w:sz w:val="18"/>
                <w:szCs w:val="18"/>
              </w:rPr>
              <w:t>, October 18</w:t>
            </w:r>
          </w:p>
          <w:p w:rsidR="00D050A0" w:rsidRDefault="00D050A0" w:rsidP="00D050A0">
            <w:pPr>
              <w:pStyle w:val="Heading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Special Theme Days every friday</w:t>
            </w:r>
          </w:p>
          <w:p w:rsidR="00D050A0" w:rsidRDefault="000D15D3" w:rsidP="00D050A0">
            <w:pPr>
              <w:pStyle w:val="Heading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Kindergarten Registration for next year- October 11- 14.</w:t>
            </w:r>
          </w:p>
          <w:p w:rsidR="0051624D" w:rsidRDefault="0051624D" w:rsidP="00D050A0">
            <w:pPr>
              <w:pStyle w:val="Heading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 Driver Appreciation Breakfast – Tues, Oct 11th</w:t>
            </w:r>
          </w:p>
          <w:p w:rsidR="0034795E" w:rsidRDefault="0034795E" w:rsidP="00D050A0">
            <w:pPr>
              <w:pStyle w:val="Heading1"/>
              <w:rPr>
                <w:sz w:val="18"/>
                <w:szCs w:val="18"/>
              </w:rPr>
            </w:pPr>
          </w:p>
          <w:p w:rsidR="0034795E" w:rsidRPr="00D050A0" w:rsidRDefault="0034795E" w:rsidP="00D050A0">
            <w:pPr>
              <w:pStyle w:val="Heading1"/>
              <w:rPr>
                <w:sz w:val="18"/>
                <w:szCs w:val="18"/>
              </w:rPr>
            </w:pPr>
          </w:p>
          <w:p w:rsidR="00D050A0" w:rsidRPr="00D050A0" w:rsidRDefault="00D050A0" w:rsidP="00D050A0">
            <w:pPr>
              <w:pStyle w:val="Heading1"/>
              <w:rPr>
                <w:sz w:val="18"/>
                <w:szCs w:val="18"/>
              </w:rPr>
            </w:pPr>
          </w:p>
        </w:tc>
      </w:tr>
    </w:tbl>
    <w:p w:rsidR="00120AEC" w:rsidRDefault="00120AEC">
      <w:pPr>
        <w:pStyle w:val="NoSpacing"/>
      </w:pPr>
    </w:p>
    <w:sectPr w:rsidR="00120AEC">
      <w:headerReference w:type="default" r:id="rId8"/>
      <w:footerReference w:type="default" r:id="rId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217" w:rsidRDefault="00287217">
      <w:pPr>
        <w:spacing w:after="0"/>
      </w:pPr>
      <w:r>
        <w:separator/>
      </w:r>
    </w:p>
  </w:endnote>
  <w:endnote w:type="continuationSeparator" w:id="0">
    <w:p w:rsidR="00287217" w:rsidRDefault="002872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588" w:rsidRDefault="007345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2B6435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EB07CA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4F1440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64066E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79CB2B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216B07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73D1B9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0ADA91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A5BB95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6301A4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DB33C5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8153A50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B2D5D3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728CF9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C39529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CF74D3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7EE240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C4352CB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4A5FD3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3B25CC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A031D6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64A282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E6CFD3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4370197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3A9ED7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C878E0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02059A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3AE376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071403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2948FF1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215FAC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966F51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2A6AA7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99195F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217" w:rsidRDefault="00287217">
      <w:pPr>
        <w:spacing w:after="0"/>
      </w:pPr>
      <w:r>
        <w:separator/>
      </w:r>
    </w:p>
  </w:footnote>
  <w:footnote w:type="continuationSeparator" w:id="0">
    <w:p w:rsidR="00287217" w:rsidRDefault="002872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588" w:rsidRDefault="00734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2E3C55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EE9EE4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50A2F2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E71B2D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3AFC3C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6E3798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808102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C21A33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B34A68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A7965BC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FF746F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CE74D4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E37A44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E065A2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0BF9F0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8CC7C5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6F0CB32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C1B1BC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200E2C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B637E5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76B40D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81BE53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AACBEB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D542BE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4E85C4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A173D5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3BFE5F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3B5AD5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FC2120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56C62B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4CC9004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340049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342569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FA163F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53A653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4E008C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B28A71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92BD2C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1083B39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6258B2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5D31B8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D5D2CA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4EC714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8199FE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60AEC1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A1D51E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561CD4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0574C7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041B5A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B50ADF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09FB3D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CA1BEE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FE8FC4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4C8F545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0/31/2016"/>
    <w:docVar w:name="MonthEndA" w:val="11/30/2016"/>
    <w:docVar w:name="MonthEndB" w:val="9/30/2016"/>
    <w:docVar w:name="MonthStart" w:val="10/1/2016"/>
    <w:docVar w:name="MonthStartA" w:val="11/1/2016"/>
    <w:docVar w:name="MonthStartB" w:val="9/1/2016"/>
  </w:docVars>
  <w:rsids>
    <w:rsidRoot w:val="00D050A0"/>
    <w:rsid w:val="000D15D3"/>
    <w:rsid w:val="00120AEC"/>
    <w:rsid w:val="00287217"/>
    <w:rsid w:val="0034795E"/>
    <w:rsid w:val="003F7F9C"/>
    <w:rsid w:val="0051624D"/>
    <w:rsid w:val="00572728"/>
    <w:rsid w:val="00640036"/>
    <w:rsid w:val="00695E7F"/>
    <w:rsid w:val="00734588"/>
    <w:rsid w:val="007B3037"/>
    <w:rsid w:val="0083156D"/>
    <w:rsid w:val="00843D9A"/>
    <w:rsid w:val="0085373A"/>
    <w:rsid w:val="009B7F8A"/>
    <w:rsid w:val="009C71D3"/>
    <w:rsid w:val="00AD41AE"/>
    <w:rsid w:val="00BF65AE"/>
    <w:rsid w:val="00C218B6"/>
    <w:rsid w:val="00D050A0"/>
    <w:rsid w:val="00F2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47E44C-2C41-4A10-89FC-F9E92697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gekra.NBED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1323</TotalTime>
  <Pages>1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Page, Krista A.  (ASD-N)</dc:creator>
  <cp:keywords/>
  <cp:lastModifiedBy>Page, Krista A.  (ASD-N)</cp:lastModifiedBy>
  <cp:revision>12</cp:revision>
  <cp:lastPrinted>2016-10-03T13:23:00Z</cp:lastPrinted>
  <dcterms:created xsi:type="dcterms:W3CDTF">2016-09-27T22:42:00Z</dcterms:created>
  <dcterms:modified xsi:type="dcterms:W3CDTF">2016-10-04T10:42:00Z</dcterms:modified>
  <cp:version/>
</cp:coreProperties>
</file>